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592" w:rsidRPr="00346228" w:rsidRDefault="00462592" w:rsidP="003F5D2E">
      <w:pPr>
        <w:pStyle w:val="Heading8"/>
        <w:spacing w:after="240"/>
        <w:jc w:val="center"/>
        <w:rPr>
          <w:spacing w:val="80"/>
          <w:sz w:val="72"/>
          <w:szCs w:val="72"/>
        </w:rPr>
      </w:pPr>
      <w:r w:rsidRPr="00346228">
        <w:rPr>
          <w:spacing w:val="80"/>
          <w:sz w:val="72"/>
          <w:szCs w:val="72"/>
        </w:rPr>
        <w:t>OBWIESZCZENIE</w:t>
      </w:r>
    </w:p>
    <w:p w:rsidR="00462592" w:rsidRPr="00346228" w:rsidRDefault="00462592" w:rsidP="00346228"/>
    <w:p w:rsidR="00462592" w:rsidRPr="00346228" w:rsidRDefault="00462592" w:rsidP="0068702F">
      <w:pPr>
        <w:jc w:val="center"/>
        <w:rPr>
          <w:b/>
          <w:sz w:val="36"/>
          <w:szCs w:val="36"/>
        </w:rPr>
      </w:pPr>
      <w:r w:rsidRPr="00346228">
        <w:rPr>
          <w:b/>
          <w:sz w:val="36"/>
          <w:szCs w:val="36"/>
        </w:rPr>
        <w:t>Wójta Gminy Biała Podlaska</w:t>
      </w:r>
    </w:p>
    <w:p w:rsidR="00462592" w:rsidRPr="00346228" w:rsidRDefault="00462592" w:rsidP="0068702F">
      <w:pPr>
        <w:jc w:val="center"/>
        <w:rPr>
          <w:b/>
          <w:sz w:val="36"/>
          <w:szCs w:val="36"/>
        </w:rPr>
      </w:pPr>
      <w:r w:rsidRPr="00346228">
        <w:rPr>
          <w:b/>
          <w:sz w:val="36"/>
          <w:szCs w:val="36"/>
        </w:rPr>
        <w:t>z dnia 22 sierpnia 2018</w:t>
      </w:r>
      <w:r w:rsidRPr="00346228">
        <w:rPr>
          <w:b/>
          <w:i/>
          <w:sz w:val="36"/>
          <w:szCs w:val="36"/>
        </w:rPr>
        <w:t xml:space="preserve"> </w:t>
      </w:r>
      <w:r w:rsidRPr="00346228">
        <w:rPr>
          <w:b/>
          <w:sz w:val="36"/>
          <w:szCs w:val="36"/>
        </w:rPr>
        <w:t>roku</w:t>
      </w:r>
    </w:p>
    <w:p w:rsidR="00462592" w:rsidRPr="00DE4E44" w:rsidRDefault="00462592" w:rsidP="007A3710">
      <w:pPr>
        <w:jc w:val="center"/>
        <w:rPr>
          <w:b/>
          <w:sz w:val="32"/>
          <w:szCs w:val="32"/>
        </w:rPr>
      </w:pPr>
    </w:p>
    <w:p w:rsidR="00462592" w:rsidRPr="00AC71BB" w:rsidRDefault="00462592" w:rsidP="00DE4E44">
      <w:pPr>
        <w:rPr>
          <w:b/>
          <w:sz w:val="26"/>
          <w:szCs w:val="26"/>
        </w:rPr>
      </w:pPr>
    </w:p>
    <w:p w:rsidR="00462592" w:rsidRPr="006460D4" w:rsidRDefault="00462592" w:rsidP="001B0802">
      <w:pPr>
        <w:pStyle w:val="BodyText3"/>
        <w:suppressAutoHyphens/>
        <w:ind w:right="283" w:firstLine="708"/>
        <w:jc w:val="both"/>
        <w:rPr>
          <w:sz w:val="28"/>
          <w:szCs w:val="28"/>
        </w:rPr>
      </w:pPr>
      <w:r w:rsidRPr="006460D4">
        <w:rPr>
          <w:sz w:val="28"/>
          <w:szCs w:val="28"/>
        </w:rPr>
        <w:t>Na podstawie art. 422</w:t>
      </w:r>
      <w:r>
        <w:rPr>
          <w:sz w:val="28"/>
          <w:szCs w:val="28"/>
        </w:rPr>
        <w:t xml:space="preserve"> ustawy</w:t>
      </w:r>
      <w:r w:rsidRPr="006460D4">
        <w:rPr>
          <w:sz w:val="28"/>
          <w:szCs w:val="28"/>
        </w:rPr>
        <w:t xml:space="preserve"> z dnia 5 stycznia 2011 r</w:t>
      </w:r>
      <w:r>
        <w:rPr>
          <w:sz w:val="28"/>
          <w:szCs w:val="28"/>
        </w:rPr>
        <w:t>.</w:t>
      </w:r>
      <w:r w:rsidRPr="006460D4">
        <w:rPr>
          <w:sz w:val="28"/>
          <w:szCs w:val="28"/>
        </w:rPr>
        <w:t xml:space="preserve"> – Kodeks wyborczy </w:t>
      </w:r>
      <w:r w:rsidRPr="00A10843">
        <w:rPr>
          <w:sz w:val="28"/>
          <w:szCs w:val="28"/>
        </w:rPr>
        <w:t>(</w:t>
      </w:r>
      <w:r w:rsidRPr="00877437">
        <w:rPr>
          <w:sz w:val="28"/>
          <w:szCs w:val="28"/>
        </w:rPr>
        <w:t>Dz. U. z 2018 r. poz. 754, 1000 i 1349</w:t>
      </w:r>
      <w:r w:rsidRPr="00A10843">
        <w:rPr>
          <w:sz w:val="28"/>
          <w:szCs w:val="28"/>
        </w:rPr>
        <w:t>)</w:t>
      </w:r>
      <w:r w:rsidRPr="006460D4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3C3082">
        <w:rPr>
          <w:sz w:val="28"/>
          <w:szCs w:val="28"/>
        </w:rPr>
        <w:t>Wójt Gminy Biała Podlaska</w:t>
      </w:r>
      <w:r w:rsidRPr="006460D4">
        <w:rPr>
          <w:sz w:val="28"/>
          <w:szCs w:val="28"/>
        </w:rPr>
        <w:t xml:space="preserve"> podaje do publicznej wiadomości informację o okręg</w:t>
      </w:r>
      <w:r>
        <w:rPr>
          <w:sz w:val="28"/>
          <w:szCs w:val="28"/>
        </w:rPr>
        <w:t>ach wyborcz</w:t>
      </w:r>
      <w:r w:rsidRPr="006460D4">
        <w:rPr>
          <w:sz w:val="28"/>
          <w:szCs w:val="28"/>
        </w:rPr>
        <w:t>ych, ich granicach i numerach, liczbie radnych wybieranych w okręgach wyborczych oraz siedzibie</w:t>
      </w:r>
      <w:r>
        <w:rPr>
          <w:sz w:val="28"/>
          <w:szCs w:val="28"/>
        </w:rPr>
        <w:t xml:space="preserve"> Gminnej Komisji Wyborczej w Białej Podlaskiej</w:t>
      </w:r>
      <w:r>
        <w:rPr>
          <w:sz w:val="28"/>
          <w:szCs w:val="28"/>
        </w:rPr>
        <w:br/>
        <w:t>w wyborach do Rady Gminy Biała Podlaska</w:t>
      </w:r>
      <w:r w:rsidRPr="00742FA6">
        <w:rPr>
          <w:sz w:val="28"/>
          <w:szCs w:val="28"/>
        </w:rPr>
        <w:t xml:space="preserve"> zarządzonych na dzień </w:t>
      </w:r>
      <w:r w:rsidRPr="003C3082">
        <w:rPr>
          <w:sz w:val="28"/>
          <w:szCs w:val="28"/>
        </w:rPr>
        <w:t xml:space="preserve">21 października 2018 </w:t>
      </w:r>
      <w:r w:rsidRPr="00742FA6">
        <w:rPr>
          <w:sz w:val="28"/>
          <w:szCs w:val="28"/>
        </w:rPr>
        <w:t>r.:</w:t>
      </w:r>
    </w:p>
    <w:p w:rsidR="00462592" w:rsidRDefault="00462592" w:rsidP="00DE2D40">
      <w:pPr>
        <w:pStyle w:val="BodyText3"/>
        <w:suppressAutoHyphens/>
        <w:ind w:right="283"/>
        <w:jc w:val="both"/>
        <w:rPr>
          <w:sz w:val="28"/>
          <w:szCs w:val="28"/>
        </w:rPr>
      </w:pPr>
    </w:p>
    <w:p w:rsidR="00462592" w:rsidRPr="00DE4E44" w:rsidRDefault="00462592" w:rsidP="00DE2D40">
      <w:pPr>
        <w:pStyle w:val="BodyText3"/>
        <w:suppressAutoHyphens/>
        <w:ind w:right="283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630"/>
        <w:gridCol w:w="10773"/>
        <w:gridCol w:w="2268"/>
      </w:tblGrid>
      <w:tr w:rsidR="00462592" w:rsidRPr="00DE4E44" w:rsidTr="00DC6361">
        <w:trPr>
          <w:trHeight w:val="512"/>
        </w:trPr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DE4E44">
              <w:rPr>
                <w:b/>
                <w:sz w:val="28"/>
                <w:szCs w:val="28"/>
              </w:rPr>
              <w:t>Numer okręgu wyborczego</w:t>
            </w:r>
          </w:p>
        </w:tc>
        <w:tc>
          <w:tcPr>
            <w:tcW w:w="10773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DE4E44">
              <w:rPr>
                <w:b/>
                <w:sz w:val="28"/>
                <w:szCs w:val="28"/>
              </w:rPr>
              <w:t>Granice okręgu wyborczego</w:t>
            </w:r>
          </w:p>
        </w:tc>
        <w:tc>
          <w:tcPr>
            <w:tcW w:w="2268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Liczba radnych wybieranych w </w:t>
            </w:r>
            <w:r w:rsidRPr="00DE4E44">
              <w:rPr>
                <w:b/>
                <w:sz w:val="28"/>
                <w:szCs w:val="28"/>
              </w:rPr>
              <w:t>okręgu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Cicibór Duży, Cicibór Mały, Rakowiska ulice: Amelin, Budziszewska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Hrud, Roskosz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Rakowiska ulice: Akacjowa, Ametystowa, Brylantowa, Brzozowa, Bursztynowa, Chabrowa, Diamentowa, Graniczna, Jabłoniowa, Jagodowa, Konwaliowa, Kryształowa, Leśna, Perłowa, Różana, Rubinowa, Rumiankowa, Sasankowa, Szafirowa, Szmaragdowa, Turkusowa, Wiśniowa, Wrzosowa, Wspólna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Dokudów Drugi, Dokudów Pierwszy, Ogrodniki, Ortel Książęcy Drugi, Ortel Książęcy Pierwszy, Perkowice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Grabanów, Grabanów Kolonia, Julków, Kamieniczne, Wilczyn, Zacisze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Łukowce, Sitnik, Terebela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Sławacinek Stary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Jaźwiny, Porosiuki, Sławacinek Nowy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Styrzyniec, Surmacze, Sycyna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Swory, Woroniec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Cełujki, Krzymowskie, Pojelce, Pólko, Zabłocie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Czosnówka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Janówka, Lisy, Michałówka, Młyniec, Wólka Plebańska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Hola, Husinka, Kozula, Woskrzenice Małe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462592" w:rsidRPr="00DE4E44" w:rsidTr="00DC6361">
        <w:tc>
          <w:tcPr>
            <w:tcW w:w="1630" w:type="dxa"/>
            <w:vAlign w:val="center"/>
          </w:tcPr>
          <w:p w:rsidR="00462592" w:rsidRPr="00DE4E44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10773" w:type="dxa"/>
            <w:vAlign w:val="center"/>
          </w:tcPr>
          <w:p w:rsidR="00462592" w:rsidRPr="00197E2B" w:rsidRDefault="00462592" w:rsidP="00F6744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197E2B">
              <w:rPr>
                <w:sz w:val="32"/>
                <w:szCs w:val="32"/>
              </w:rPr>
              <w:t>Kaliłów, Woskrzenice Duże</w:t>
            </w:r>
          </w:p>
        </w:tc>
        <w:tc>
          <w:tcPr>
            <w:tcW w:w="2268" w:type="dxa"/>
            <w:vAlign w:val="center"/>
          </w:tcPr>
          <w:p w:rsidR="00462592" w:rsidRPr="00C625A6" w:rsidRDefault="00462592" w:rsidP="00F6744F">
            <w:pPr>
              <w:spacing w:line="360" w:lineRule="auto"/>
              <w:jc w:val="center"/>
              <w:rPr>
                <w:b/>
                <w:sz w:val="28"/>
                <w:szCs w:val="28"/>
              </w:rPr>
            </w:pPr>
            <w:r w:rsidRPr="00C625A6">
              <w:rPr>
                <w:b/>
                <w:bCs/>
                <w:sz w:val="28"/>
                <w:szCs w:val="28"/>
              </w:rPr>
              <w:t>1</w:t>
            </w:r>
          </w:p>
        </w:tc>
      </w:tr>
    </w:tbl>
    <w:p w:rsidR="00462592" w:rsidRDefault="00462592" w:rsidP="00BC3565">
      <w:pPr>
        <w:jc w:val="both"/>
        <w:rPr>
          <w:b/>
          <w:sz w:val="28"/>
          <w:szCs w:val="28"/>
        </w:rPr>
      </w:pPr>
    </w:p>
    <w:p w:rsidR="00462592" w:rsidRPr="00DE4E44" w:rsidRDefault="00462592" w:rsidP="00BC3565">
      <w:pPr>
        <w:jc w:val="both"/>
        <w:rPr>
          <w:b/>
          <w:sz w:val="28"/>
          <w:szCs w:val="28"/>
        </w:rPr>
      </w:pPr>
    </w:p>
    <w:p w:rsidR="00462592" w:rsidRPr="00641376" w:rsidRDefault="00462592" w:rsidP="00DE2D40">
      <w:pPr>
        <w:spacing w:line="360" w:lineRule="auto"/>
        <w:jc w:val="both"/>
        <w:rPr>
          <w:b/>
          <w:sz w:val="28"/>
          <w:szCs w:val="28"/>
        </w:rPr>
      </w:pPr>
      <w:r w:rsidRPr="00641376">
        <w:rPr>
          <w:b/>
          <w:sz w:val="28"/>
          <w:szCs w:val="28"/>
        </w:rPr>
        <w:t>Siedziba Gminnej Komisji Wyborczej w Białej Podlaskiej mieści się w Urzędzie Gminy Biała Podlaska (sala konferencyjna) ul. Prosta 31 w Białej Podlaskiej, tel. 83 343-49-50</w:t>
      </w:r>
    </w:p>
    <w:p w:rsidR="00462592" w:rsidRPr="00535460" w:rsidRDefault="00462592" w:rsidP="00DE2D40">
      <w:pPr>
        <w:jc w:val="both"/>
        <w:rPr>
          <w:sz w:val="28"/>
          <w:szCs w:val="28"/>
        </w:rPr>
      </w:pPr>
    </w:p>
    <w:p w:rsidR="00462592" w:rsidRDefault="00462592" w:rsidP="000253A4">
      <w:pPr>
        <w:ind w:left="6804" w:right="283"/>
        <w:jc w:val="center"/>
        <w:rPr>
          <w:b/>
          <w:i/>
          <w:sz w:val="32"/>
          <w:szCs w:val="32"/>
        </w:rPr>
      </w:pPr>
    </w:p>
    <w:p w:rsidR="00462592" w:rsidRPr="0068702F" w:rsidRDefault="00462592" w:rsidP="000253A4">
      <w:pPr>
        <w:ind w:left="6521" w:right="-87"/>
        <w:jc w:val="center"/>
        <w:rPr>
          <w:sz w:val="32"/>
          <w:szCs w:val="32"/>
        </w:rPr>
      </w:pPr>
      <w:r>
        <w:rPr>
          <w:b/>
          <w:sz w:val="32"/>
          <w:szCs w:val="32"/>
        </w:rPr>
        <w:t xml:space="preserve">Wójt Gminy </w:t>
      </w:r>
    </w:p>
    <w:p w:rsidR="00462592" w:rsidRDefault="00462592" w:rsidP="000253A4">
      <w:pPr>
        <w:ind w:left="6521" w:right="-87"/>
        <w:jc w:val="center"/>
        <w:rPr>
          <w:b/>
          <w:sz w:val="32"/>
          <w:szCs w:val="32"/>
        </w:rPr>
      </w:pPr>
    </w:p>
    <w:p w:rsidR="00462592" w:rsidRPr="00E72D63" w:rsidRDefault="00462592" w:rsidP="000253A4">
      <w:pPr>
        <w:ind w:left="6521" w:right="-87"/>
        <w:jc w:val="center"/>
        <w:rPr>
          <w:b/>
          <w:i/>
          <w:sz w:val="28"/>
          <w:szCs w:val="28"/>
        </w:rPr>
      </w:pPr>
      <w:r>
        <w:rPr>
          <w:b/>
          <w:sz w:val="32"/>
          <w:szCs w:val="32"/>
        </w:rPr>
        <w:t>/-/ Wiesław Panasiuk</w:t>
      </w:r>
    </w:p>
    <w:sectPr w:rsidR="00462592" w:rsidRPr="00E72D63" w:rsidSect="00621839">
      <w:pgSz w:w="16840" w:h="23814" w:code="8"/>
      <w:pgMar w:top="1021" w:right="1021" w:bottom="1021" w:left="1021" w:header="709" w:footer="709" w:gutter="0"/>
      <w:cols w:space="708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2592" w:rsidRDefault="00462592" w:rsidP="00AC71BB">
      <w:r>
        <w:separator/>
      </w:r>
    </w:p>
  </w:endnote>
  <w:endnote w:type="continuationSeparator" w:id="0">
    <w:p w:rsidR="00462592" w:rsidRDefault="00462592" w:rsidP="00AC71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2592" w:rsidRDefault="00462592" w:rsidP="00AC71BB">
      <w:r>
        <w:separator/>
      </w:r>
    </w:p>
  </w:footnote>
  <w:footnote w:type="continuationSeparator" w:id="0">
    <w:p w:rsidR="00462592" w:rsidRDefault="00462592" w:rsidP="00AC71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B0201"/>
    <w:multiLevelType w:val="singleLevel"/>
    <w:tmpl w:val="2F22A94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sz w:val="24"/>
      </w:rPr>
    </w:lvl>
  </w:abstractNum>
  <w:abstractNum w:abstractNumId="1">
    <w:nsid w:val="0877771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>
    <w:nsid w:val="094B24EE"/>
    <w:multiLevelType w:val="hybridMultilevel"/>
    <w:tmpl w:val="0D7C9F36"/>
    <w:lvl w:ilvl="0" w:tplc="FEF81850">
      <w:start w:val="2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A7256C8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>
    <w:nsid w:val="0CAD083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5">
    <w:nsid w:val="0DF236B4"/>
    <w:multiLevelType w:val="hybridMultilevel"/>
    <w:tmpl w:val="FFB8014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1C857F6"/>
    <w:multiLevelType w:val="singleLevel"/>
    <w:tmpl w:val="836AF6F4"/>
    <w:lvl w:ilvl="0">
      <w:start w:val="1"/>
      <w:numFmt w:val="decimal"/>
      <w:lvlText w:val="%1."/>
      <w:lvlJc w:val="left"/>
      <w:pPr>
        <w:tabs>
          <w:tab w:val="num" w:pos="7440"/>
        </w:tabs>
        <w:ind w:left="7440" w:hanging="360"/>
      </w:pPr>
      <w:rPr>
        <w:rFonts w:cs="Times New Roman" w:hint="default"/>
      </w:rPr>
    </w:lvl>
  </w:abstractNum>
  <w:abstractNum w:abstractNumId="7">
    <w:nsid w:val="1A3A4B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1BB3507A"/>
    <w:multiLevelType w:val="singleLevel"/>
    <w:tmpl w:val="0415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9">
    <w:nsid w:val="1D5155CA"/>
    <w:multiLevelType w:val="singleLevel"/>
    <w:tmpl w:val="CAC449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4"/>
      </w:rPr>
    </w:lvl>
  </w:abstractNum>
  <w:abstractNum w:abstractNumId="10">
    <w:nsid w:val="1DF61143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20AA426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>
    <w:nsid w:val="23762DD3"/>
    <w:multiLevelType w:val="hybridMultilevel"/>
    <w:tmpl w:val="FEBE7BAC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25CD6C2F"/>
    <w:multiLevelType w:val="hybridMultilevel"/>
    <w:tmpl w:val="5838DA4A"/>
    <w:lvl w:ilvl="0" w:tplc="15387B58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262879AF"/>
    <w:multiLevelType w:val="singleLevel"/>
    <w:tmpl w:val="0A4E949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28DD5698"/>
    <w:multiLevelType w:val="singleLevel"/>
    <w:tmpl w:val="8EDAC2D4"/>
    <w:lvl w:ilvl="0">
      <w:start w:val="1"/>
      <w:numFmt w:val="bullet"/>
      <w:lvlText w:val="-"/>
      <w:lvlJc w:val="left"/>
      <w:pPr>
        <w:tabs>
          <w:tab w:val="num" w:pos="9570"/>
        </w:tabs>
        <w:ind w:left="9570" w:hanging="360"/>
      </w:pPr>
      <w:rPr>
        <w:rFonts w:hint="default"/>
      </w:rPr>
    </w:lvl>
  </w:abstractNum>
  <w:abstractNum w:abstractNumId="16">
    <w:nsid w:val="2FE658A2"/>
    <w:multiLevelType w:val="hybridMultilevel"/>
    <w:tmpl w:val="CAA0EE18"/>
    <w:lvl w:ilvl="0" w:tplc="CA803036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34C657F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8">
    <w:nsid w:val="363F450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9">
    <w:nsid w:val="367C6FCF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0">
    <w:nsid w:val="3AF2111B"/>
    <w:multiLevelType w:val="hybridMultilevel"/>
    <w:tmpl w:val="86CCD94E"/>
    <w:lvl w:ilvl="0" w:tplc="8FF40C34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3FCE01C8"/>
    <w:multiLevelType w:val="hybridMultilevel"/>
    <w:tmpl w:val="8476101A"/>
    <w:lvl w:ilvl="0" w:tplc="BF64D15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FD33018"/>
    <w:multiLevelType w:val="singleLevel"/>
    <w:tmpl w:val="8A208F10"/>
    <w:lvl w:ilvl="0">
      <w:start w:val="1"/>
      <w:numFmt w:val="decimal"/>
      <w:lvlText w:val="%1)"/>
      <w:lvlJc w:val="left"/>
      <w:pPr>
        <w:tabs>
          <w:tab w:val="num" w:pos="3225"/>
        </w:tabs>
        <w:ind w:left="3225" w:hanging="390"/>
      </w:pPr>
      <w:rPr>
        <w:rFonts w:cs="Times New Roman" w:hint="default"/>
      </w:rPr>
    </w:lvl>
  </w:abstractNum>
  <w:abstractNum w:abstractNumId="23">
    <w:nsid w:val="43CE6B9F"/>
    <w:multiLevelType w:val="singleLevel"/>
    <w:tmpl w:val="0415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4">
    <w:nsid w:val="489254FB"/>
    <w:multiLevelType w:val="hybridMultilevel"/>
    <w:tmpl w:val="3FE22E24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357032A"/>
    <w:multiLevelType w:val="singleLevel"/>
    <w:tmpl w:val="207EDDA4"/>
    <w:lvl w:ilvl="0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hint="default"/>
      </w:rPr>
    </w:lvl>
  </w:abstractNum>
  <w:abstractNum w:abstractNumId="26">
    <w:nsid w:val="58E2307D"/>
    <w:multiLevelType w:val="singleLevel"/>
    <w:tmpl w:val="AF3E6462"/>
    <w:lvl w:ilvl="0">
      <w:start w:val="1"/>
      <w:numFmt w:val="decimal"/>
      <w:lvlText w:val="%1."/>
      <w:lvlJc w:val="left"/>
      <w:pPr>
        <w:tabs>
          <w:tab w:val="num" w:pos="7515"/>
        </w:tabs>
        <w:ind w:left="7515" w:hanging="360"/>
      </w:pPr>
      <w:rPr>
        <w:rFonts w:cs="Times New Roman" w:hint="default"/>
      </w:rPr>
    </w:lvl>
  </w:abstractNum>
  <w:abstractNum w:abstractNumId="27">
    <w:nsid w:val="58F450E7"/>
    <w:multiLevelType w:val="singleLevel"/>
    <w:tmpl w:val="CAD04CE0"/>
    <w:lvl w:ilvl="0">
      <w:numFmt w:val="bullet"/>
      <w:lvlText w:val="-"/>
      <w:lvlJc w:val="left"/>
      <w:pPr>
        <w:tabs>
          <w:tab w:val="num" w:pos="6030"/>
        </w:tabs>
        <w:ind w:left="6030" w:hanging="360"/>
      </w:pPr>
      <w:rPr>
        <w:rFonts w:hint="default"/>
      </w:rPr>
    </w:lvl>
  </w:abstractNum>
  <w:abstractNum w:abstractNumId="28">
    <w:nsid w:val="5EC87A86"/>
    <w:multiLevelType w:val="singleLevel"/>
    <w:tmpl w:val="7562957C"/>
    <w:lvl w:ilvl="0">
      <w:start w:val="1"/>
      <w:numFmt w:val="decimal"/>
      <w:lvlText w:val="%1."/>
      <w:lvlJc w:val="left"/>
      <w:pPr>
        <w:tabs>
          <w:tab w:val="num" w:pos="8580"/>
        </w:tabs>
        <w:ind w:left="8580" w:hanging="360"/>
      </w:pPr>
      <w:rPr>
        <w:rFonts w:cs="Times New Roman" w:hint="default"/>
      </w:rPr>
    </w:lvl>
  </w:abstractNum>
  <w:abstractNum w:abstractNumId="29">
    <w:nsid w:val="60277AB4"/>
    <w:multiLevelType w:val="hybridMultilevel"/>
    <w:tmpl w:val="5E4C19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9CC147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1">
    <w:nsid w:val="706228B0"/>
    <w:multiLevelType w:val="hybridMultilevel"/>
    <w:tmpl w:val="B58C59E2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76CC3FC6"/>
    <w:multiLevelType w:val="hybridMultilevel"/>
    <w:tmpl w:val="593CC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7"/>
  </w:num>
  <w:num w:numId="2">
    <w:abstractNumId w:val="30"/>
  </w:num>
  <w:num w:numId="3">
    <w:abstractNumId w:val="0"/>
  </w:num>
  <w:num w:numId="4">
    <w:abstractNumId w:val="8"/>
  </w:num>
  <w:num w:numId="5">
    <w:abstractNumId w:val="7"/>
  </w:num>
  <w:num w:numId="6">
    <w:abstractNumId w:val="18"/>
  </w:num>
  <w:num w:numId="7">
    <w:abstractNumId w:val="23"/>
  </w:num>
  <w:num w:numId="8">
    <w:abstractNumId w:val="4"/>
  </w:num>
  <w:num w:numId="9">
    <w:abstractNumId w:val="1"/>
  </w:num>
  <w:num w:numId="10">
    <w:abstractNumId w:val="28"/>
  </w:num>
  <w:num w:numId="11">
    <w:abstractNumId w:val="6"/>
  </w:num>
  <w:num w:numId="12">
    <w:abstractNumId w:val="26"/>
  </w:num>
  <w:num w:numId="13">
    <w:abstractNumId w:val="17"/>
  </w:num>
  <w:num w:numId="14">
    <w:abstractNumId w:val="9"/>
  </w:num>
  <w:num w:numId="15">
    <w:abstractNumId w:val="25"/>
  </w:num>
  <w:num w:numId="16">
    <w:abstractNumId w:val="14"/>
  </w:num>
  <w:num w:numId="17">
    <w:abstractNumId w:val="10"/>
  </w:num>
  <w:num w:numId="18">
    <w:abstractNumId w:val="15"/>
  </w:num>
  <w:num w:numId="19">
    <w:abstractNumId w:val="19"/>
  </w:num>
  <w:num w:numId="20">
    <w:abstractNumId w:val="11"/>
  </w:num>
  <w:num w:numId="21">
    <w:abstractNumId w:val="3"/>
  </w:num>
  <w:num w:numId="22">
    <w:abstractNumId w:val="22"/>
  </w:num>
  <w:num w:numId="23">
    <w:abstractNumId w:val="16"/>
  </w:num>
  <w:num w:numId="24">
    <w:abstractNumId w:val="2"/>
  </w:num>
  <w:num w:numId="25">
    <w:abstractNumId w:val="12"/>
  </w:num>
  <w:num w:numId="26">
    <w:abstractNumId w:val="31"/>
  </w:num>
  <w:num w:numId="27">
    <w:abstractNumId w:val="24"/>
  </w:num>
  <w:num w:numId="28">
    <w:abstractNumId w:val="20"/>
  </w:num>
  <w:num w:numId="29">
    <w:abstractNumId w:val="13"/>
  </w:num>
  <w:num w:numId="30">
    <w:abstractNumId w:val="32"/>
  </w:num>
  <w:num w:numId="31">
    <w:abstractNumId w:val="29"/>
  </w:num>
  <w:num w:numId="32">
    <w:abstractNumId w:val="21"/>
  </w:num>
  <w:num w:numId="3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023F"/>
    <w:rsid w:val="00004651"/>
    <w:rsid w:val="00006CDB"/>
    <w:rsid w:val="00016C7A"/>
    <w:rsid w:val="000253A4"/>
    <w:rsid w:val="0004003E"/>
    <w:rsid w:val="00046B68"/>
    <w:rsid w:val="00047216"/>
    <w:rsid w:val="00057409"/>
    <w:rsid w:val="00060036"/>
    <w:rsid w:val="00060263"/>
    <w:rsid w:val="00061A55"/>
    <w:rsid w:val="00064944"/>
    <w:rsid w:val="00070AF8"/>
    <w:rsid w:val="00073789"/>
    <w:rsid w:val="000760B7"/>
    <w:rsid w:val="0008059A"/>
    <w:rsid w:val="0008610D"/>
    <w:rsid w:val="000946EA"/>
    <w:rsid w:val="000B09B0"/>
    <w:rsid w:val="000D68B1"/>
    <w:rsid w:val="000E19A8"/>
    <w:rsid w:val="000E4CDF"/>
    <w:rsid w:val="000E6751"/>
    <w:rsid w:val="000F72ED"/>
    <w:rsid w:val="0011332B"/>
    <w:rsid w:val="00117A41"/>
    <w:rsid w:val="00120165"/>
    <w:rsid w:val="00123C98"/>
    <w:rsid w:val="00124256"/>
    <w:rsid w:val="0012592A"/>
    <w:rsid w:val="001313F9"/>
    <w:rsid w:val="00136877"/>
    <w:rsid w:val="00142197"/>
    <w:rsid w:val="0014566B"/>
    <w:rsid w:val="001504DC"/>
    <w:rsid w:val="001672E7"/>
    <w:rsid w:val="00187F54"/>
    <w:rsid w:val="00197E2B"/>
    <w:rsid w:val="001A6C47"/>
    <w:rsid w:val="001B0802"/>
    <w:rsid w:val="001B5B33"/>
    <w:rsid w:val="001B7AD4"/>
    <w:rsid w:val="001B7C70"/>
    <w:rsid w:val="001C33DF"/>
    <w:rsid w:val="001C3CE3"/>
    <w:rsid w:val="001C7872"/>
    <w:rsid w:val="001D185E"/>
    <w:rsid w:val="001D7223"/>
    <w:rsid w:val="001E1CB6"/>
    <w:rsid w:val="001E4618"/>
    <w:rsid w:val="001F047F"/>
    <w:rsid w:val="001F2BAE"/>
    <w:rsid w:val="001F7FDC"/>
    <w:rsid w:val="00204CC3"/>
    <w:rsid w:val="0021021B"/>
    <w:rsid w:val="0021274D"/>
    <w:rsid w:val="00225EA1"/>
    <w:rsid w:val="0023348C"/>
    <w:rsid w:val="002339DF"/>
    <w:rsid w:val="00243BFD"/>
    <w:rsid w:val="002459F3"/>
    <w:rsid w:val="00263C46"/>
    <w:rsid w:val="00275CDB"/>
    <w:rsid w:val="002A7254"/>
    <w:rsid w:val="002C125D"/>
    <w:rsid w:val="002C43D3"/>
    <w:rsid w:val="002D1754"/>
    <w:rsid w:val="002D77AF"/>
    <w:rsid w:val="003149AC"/>
    <w:rsid w:val="00343354"/>
    <w:rsid w:val="00346228"/>
    <w:rsid w:val="00356A6B"/>
    <w:rsid w:val="00393ED3"/>
    <w:rsid w:val="00397149"/>
    <w:rsid w:val="003977C2"/>
    <w:rsid w:val="003C3082"/>
    <w:rsid w:val="003C4AC0"/>
    <w:rsid w:val="003D1C31"/>
    <w:rsid w:val="003D696D"/>
    <w:rsid w:val="003E63BA"/>
    <w:rsid w:val="003F07C2"/>
    <w:rsid w:val="003F5D2E"/>
    <w:rsid w:val="003F617A"/>
    <w:rsid w:val="00400628"/>
    <w:rsid w:val="004046C1"/>
    <w:rsid w:val="00406DDE"/>
    <w:rsid w:val="00407AE2"/>
    <w:rsid w:val="004336B4"/>
    <w:rsid w:val="00434961"/>
    <w:rsid w:val="00454610"/>
    <w:rsid w:val="00460F25"/>
    <w:rsid w:val="00461302"/>
    <w:rsid w:val="00462592"/>
    <w:rsid w:val="00475472"/>
    <w:rsid w:val="004830BD"/>
    <w:rsid w:val="004B5344"/>
    <w:rsid w:val="004C1E75"/>
    <w:rsid w:val="004D3644"/>
    <w:rsid w:val="005009F0"/>
    <w:rsid w:val="00513AC9"/>
    <w:rsid w:val="00515342"/>
    <w:rsid w:val="00527AFC"/>
    <w:rsid w:val="00532646"/>
    <w:rsid w:val="00535460"/>
    <w:rsid w:val="00535BF5"/>
    <w:rsid w:val="0054509D"/>
    <w:rsid w:val="00551A6B"/>
    <w:rsid w:val="00574BCD"/>
    <w:rsid w:val="00575EAD"/>
    <w:rsid w:val="005806DD"/>
    <w:rsid w:val="00582A5B"/>
    <w:rsid w:val="00585B89"/>
    <w:rsid w:val="00591DE5"/>
    <w:rsid w:val="00591F9D"/>
    <w:rsid w:val="005959A8"/>
    <w:rsid w:val="005A163B"/>
    <w:rsid w:val="005C27B8"/>
    <w:rsid w:val="005C3FD8"/>
    <w:rsid w:val="005C5487"/>
    <w:rsid w:val="005F2EDE"/>
    <w:rsid w:val="0060047C"/>
    <w:rsid w:val="00603871"/>
    <w:rsid w:val="00604BC0"/>
    <w:rsid w:val="00621839"/>
    <w:rsid w:val="00623AE8"/>
    <w:rsid w:val="00635967"/>
    <w:rsid w:val="00641376"/>
    <w:rsid w:val="006460D4"/>
    <w:rsid w:val="00673ADD"/>
    <w:rsid w:val="0068702F"/>
    <w:rsid w:val="00693993"/>
    <w:rsid w:val="006945C1"/>
    <w:rsid w:val="00697C26"/>
    <w:rsid w:val="006A0DF3"/>
    <w:rsid w:val="006A2452"/>
    <w:rsid w:val="006B24B6"/>
    <w:rsid w:val="006B6994"/>
    <w:rsid w:val="006D0B66"/>
    <w:rsid w:val="006E4E18"/>
    <w:rsid w:val="006E5C96"/>
    <w:rsid w:val="00702A01"/>
    <w:rsid w:val="00704612"/>
    <w:rsid w:val="00704B3E"/>
    <w:rsid w:val="00707688"/>
    <w:rsid w:val="0072133C"/>
    <w:rsid w:val="00727A36"/>
    <w:rsid w:val="00734FB2"/>
    <w:rsid w:val="00735882"/>
    <w:rsid w:val="00741E90"/>
    <w:rsid w:val="00742FA6"/>
    <w:rsid w:val="00751C17"/>
    <w:rsid w:val="007623D9"/>
    <w:rsid w:val="00764511"/>
    <w:rsid w:val="007A3710"/>
    <w:rsid w:val="007A4818"/>
    <w:rsid w:val="007C746E"/>
    <w:rsid w:val="007C7E43"/>
    <w:rsid w:val="007D4D30"/>
    <w:rsid w:val="007D75E9"/>
    <w:rsid w:val="00804038"/>
    <w:rsid w:val="00810CEB"/>
    <w:rsid w:val="00816A9D"/>
    <w:rsid w:val="008203F3"/>
    <w:rsid w:val="008345AD"/>
    <w:rsid w:val="00836DFC"/>
    <w:rsid w:val="00844271"/>
    <w:rsid w:val="00851F15"/>
    <w:rsid w:val="00855394"/>
    <w:rsid w:val="00861375"/>
    <w:rsid w:val="00871635"/>
    <w:rsid w:val="00877437"/>
    <w:rsid w:val="00891EF1"/>
    <w:rsid w:val="008A2735"/>
    <w:rsid w:val="008A4557"/>
    <w:rsid w:val="008B179E"/>
    <w:rsid w:val="008B2EBA"/>
    <w:rsid w:val="008C6127"/>
    <w:rsid w:val="008D56DB"/>
    <w:rsid w:val="008E0158"/>
    <w:rsid w:val="008F1219"/>
    <w:rsid w:val="008F29C1"/>
    <w:rsid w:val="00901A72"/>
    <w:rsid w:val="00932D8D"/>
    <w:rsid w:val="00933DC8"/>
    <w:rsid w:val="00947BBD"/>
    <w:rsid w:val="00947E42"/>
    <w:rsid w:val="0095091D"/>
    <w:rsid w:val="0098688A"/>
    <w:rsid w:val="009A3A12"/>
    <w:rsid w:val="009B650C"/>
    <w:rsid w:val="009C06C2"/>
    <w:rsid w:val="009C3333"/>
    <w:rsid w:val="009D257D"/>
    <w:rsid w:val="009E27B6"/>
    <w:rsid w:val="009E3AE2"/>
    <w:rsid w:val="00A02F13"/>
    <w:rsid w:val="00A06F8F"/>
    <w:rsid w:val="00A10843"/>
    <w:rsid w:val="00A1320B"/>
    <w:rsid w:val="00A26BAB"/>
    <w:rsid w:val="00A3361A"/>
    <w:rsid w:val="00A36072"/>
    <w:rsid w:val="00A4023F"/>
    <w:rsid w:val="00A43144"/>
    <w:rsid w:val="00A54DC6"/>
    <w:rsid w:val="00A77444"/>
    <w:rsid w:val="00A859E0"/>
    <w:rsid w:val="00A91F21"/>
    <w:rsid w:val="00AA6B97"/>
    <w:rsid w:val="00AA6E9C"/>
    <w:rsid w:val="00AB13DE"/>
    <w:rsid w:val="00AC71BB"/>
    <w:rsid w:val="00AE65A1"/>
    <w:rsid w:val="00AF3785"/>
    <w:rsid w:val="00AF7B59"/>
    <w:rsid w:val="00B02428"/>
    <w:rsid w:val="00B05CFD"/>
    <w:rsid w:val="00B166FD"/>
    <w:rsid w:val="00B33BE8"/>
    <w:rsid w:val="00B42A02"/>
    <w:rsid w:val="00B50984"/>
    <w:rsid w:val="00B774EC"/>
    <w:rsid w:val="00B8462B"/>
    <w:rsid w:val="00B86FE1"/>
    <w:rsid w:val="00B90B8F"/>
    <w:rsid w:val="00BA4036"/>
    <w:rsid w:val="00BB15A9"/>
    <w:rsid w:val="00BC3565"/>
    <w:rsid w:val="00BC402D"/>
    <w:rsid w:val="00BC54F2"/>
    <w:rsid w:val="00BC62FD"/>
    <w:rsid w:val="00BE1676"/>
    <w:rsid w:val="00BE384C"/>
    <w:rsid w:val="00BF682A"/>
    <w:rsid w:val="00C00220"/>
    <w:rsid w:val="00C07ECC"/>
    <w:rsid w:val="00C1616D"/>
    <w:rsid w:val="00C174E3"/>
    <w:rsid w:val="00C2674E"/>
    <w:rsid w:val="00C33832"/>
    <w:rsid w:val="00C471B2"/>
    <w:rsid w:val="00C57970"/>
    <w:rsid w:val="00C625A6"/>
    <w:rsid w:val="00C640FD"/>
    <w:rsid w:val="00C85DCE"/>
    <w:rsid w:val="00C91CD0"/>
    <w:rsid w:val="00C9374B"/>
    <w:rsid w:val="00CA062D"/>
    <w:rsid w:val="00CB3A2A"/>
    <w:rsid w:val="00CD4854"/>
    <w:rsid w:val="00CD73E2"/>
    <w:rsid w:val="00CF0BE1"/>
    <w:rsid w:val="00CF0FEF"/>
    <w:rsid w:val="00CF56BF"/>
    <w:rsid w:val="00D02777"/>
    <w:rsid w:val="00D030AD"/>
    <w:rsid w:val="00D0526B"/>
    <w:rsid w:val="00D061F0"/>
    <w:rsid w:val="00D13DD5"/>
    <w:rsid w:val="00D216EC"/>
    <w:rsid w:val="00D22248"/>
    <w:rsid w:val="00D2467E"/>
    <w:rsid w:val="00D3153F"/>
    <w:rsid w:val="00D31A70"/>
    <w:rsid w:val="00D37685"/>
    <w:rsid w:val="00D47975"/>
    <w:rsid w:val="00D5288B"/>
    <w:rsid w:val="00D80698"/>
    <w:rsid w:val="00D8476C"/>
    <w:rsid w:val="00D92BA0"/>
    <w:rsid w:val="00D96FA2"/>
    <w:rsid w:val="00DB19D3"/>
    <w:rsid w:val="00DB1D69"/>
    <w:rsid w:val="00DB56A6"/>
    <w:rsid w:val="00DB7AFB"/>
    <w:rsid w:val="00DC0065"/>
    <w:rsid w:val="00DC6361"/>
    <w:rsid w:val="00DC6CD3"/>
    <w:rsid w:val="00DD73BC"/>
    <w:rsid w:val="00DD7F12"/>
    <w:rsid w:val="00DE2D40"/>
    <w:rsid w:val="00DE4E44"/>
    <w:rsid w:val="00E016CD"/>
    <w:rsid w:val="00E0474F"/>
    <w:rsid w:val="00E20273"/>
    <w:rsid w:val="00E23267"/>
    <w:rsid w:val="00E25017"/>
    <w:rsid w:val="00E26FE9"/>
    <w:rsid w:val="00E32A3A"/>
    <w:rsid w:val="00E51EF6"/>
    <w:rsid w:val="00E56166"/>
    <w:rsid w:val="00E649DE"/>
    <w:rsid w:val="00E6650D"/>
    <w:rsid w:val="00E72D63"/>
    <w:rsid w:val="00E823EB"/>
    <w:rsid w:val="00E8547E"/>
    <w:rsid w:val="00EA2980"/>
    <w:rsid w:val="00EB31CF"/>
    <w:rsid w:val="00ED2E1F"/>
    <w:rsid w:val="00EE7BF0"/>
    <w:rsid w:val="00F07197"/>
    <w:rsid w:val="00F11B1B"/>
    <w:rsid w:val="00F176E3"/>
    <w:rsid w:val="00F25133"/>
    <w:rsid w:val="00F270F9"/>
    <w:rsid w:val="00F31B54"/>
    <w:rsid w:val="00F327B1"/>
    <w:rsid w:val="00F43F73"/>
    <w:rsid w:val="00F61E03"/>
    <w:rsid w:val="00F6744F"/>
    <w:rsid w:val="00F82535"/>
    <w:rsid w:val="00F900AD"/>
    <w:rsid w:val="00FA15D4"/>
    <w:rsid w:val="00FC315D"/>
    <w:rsid w:val="00FC7BA6"/>
    <w:rsid w:val="00FD0AB4"/>
    <w:rsid w:val="00FF3542"/>
    <w:rsid w:val="00FF7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2459F3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459F3"/>
    <w:pPr>
      <w:keepNext/>
      <w:outlineLvl w:val="0"/>
    </w:pPr>
    <w:rPr>
      <w:sz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459F3"/>
    <w:pPr>
      <w:keepNext/>
      <w:jc w:val="center"/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459F3"/>
    <w:pPr>
      <w:keepNext/>
      <w:outlineLvl w:val="2"/>
    </w:pPr>
    <w:rPr>
      <w:b/>
      <w:sz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459F3"/>
    <w:pPr>
      <w:keepNext/>
      <w:outlineLvl w:val="3"/>
    </w:pPr>
    <w:rPr>
      <w:b/>
      <w:sz w:val="24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459F3"/>
    <w:pPr>
      <w:keepNext/>
      <w:jc w:val="center"/>
      <w:outlineLvl w:val="4"/>
    </w:pPr>
    <w:rPr>
      <w:b/>
      <w:sz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459F3"/>
    <w:pPr>
      <w:keepNext/>
      <w:outlineLvl w:val="5"/>
    </w:pPr>
    <w:rPr>
      <w:b/>
      <w:i/>
      <w:sz w:val="28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459F3"/>
    <w:pPr>
      <w:keepNext/>
      <w:jc w:val="center"/>
      <w:outlineLvl w:val="6"/>
    </w:pPr>
    <w:rPr>
      <w:sz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459F3"/>
    <w:pPr>
      <w:keepNext/>
      <w:outlineLvl w:val="7"/>
    </w:pPr>
    <w:rPr>
      <w:b/>
      <w:sz w:val="32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459F3"/>
    <w:pPr>
      <w:keepNext/>
      <w:outlineLvl w:val="8"/>
    </w:pPr>
    <w:rPr>
      <w:sz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582A5B"/>
    <w:rPr>
      <w:rFonts w:cs="Times New Roman"/>
      <w:b/>
      <w:sz w:val="24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Pr>
      <w:rFonts w:ascii="Calibri" w:hAnsi="Calibr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Pr>
      <w:rFonts w:ascii="Cambria" w:hAnsi="Cambria" w:cs="Times New Roman"/>
    </w:rPr>
  </w:style>
  <w:style w:type="paragraph" w:styleId="BodyText3">
    <w:name w:val="Body Text 3"/>
    <w:basedOn w:val="Normal"/>
    <w:link w:val="BodyText3Char"/>
    <w:uiPriority w:val="99"/>
    <w:rsid w:val="002459F3"/>
    <w:rPr>
      <w:sz w:val="24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</w:rPr>
  </w:style>
  <w:style w:type="paragraph" w:styleId="Title">
    <w:name w:val="Title"/>
    <w:basedOn w:val="Normal"/>
    <w:link w:val="TitleChar"/>
    <w:uiPriority w:val="99"/>
    <w:qFormat/>
    <w:rsid w:val="002459F3"/>
    <w:pPr>
      <w:jc w:val="center"/>
    </w:pPr>
    <w:rPr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2459F3"/>
    <w:pPr>
      <w:jc w:val="center"/>
    </w:pPr>
    <w:rPr>
      <w:b/>
      <w:sz w:val="72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rsid w:val="002459F3"/>
    <w:pPr>
      <w:jc w:val="center"/>
    </w:pPr>
    <w:rPr>
      <w:b/>
      <w:sz w:val="96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0"/>
      <w:szCs w:val="20"/>
    </w:rPr>
  </w:style>
  <w:style w:type="paragraph" w:styleId="Caption">
    <w:name w:val="caption"/>
    <w:basedOn w:val="Normal"/>
    <w:next w:val="Normal"/>
    <w:uiPriority w:val="99"/>
    <w:qFormat/>
    <w:rsid w:val="002459F3"/>
    <w:rPr>
      <w:b/>
      <w:sz w:val="24"/>
    </w:rPr>
  </w:style>
  <w:style w:type="character" w:styleId="Hyperlink">
    <w:name w:val="Hyperlink"/>
    <w:basedOn w:val="DefaultParagraphFont"/>
    <w:uiPriority w:val="99"/>
    <w:rsid w:val="002459F3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E20273"/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</w:rPr>
  </w:style>
  <w:style w:type="table" w:styleId="TableGrid">
    <w:name w:val="Table Grid"/>
    <w:basedOn w:val="TableNormal"/>
    <w:uiPriority w:val="99"/>
    <w:rsid w:val="0008610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8040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</w:rPr>
  </w:style>
  <w:style w:type="paragraph" w:customStyle="1" w:styleId="Default">
    <w:name w:val="Default"/>
    <w:uiPriority w:val="99"/>
    <w:rsid w:val="005959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Strong">
    <w:name w:val="Strong"/>
    <w:basedOn w:val="DefaultParagraphFont"/>
    <w:uiPriority w:val="99"/>
    <w:qFormat/>
    <w:rsid w:val="003149AC"/>
    <w:rPr>
      <w:rFonts w:cs="Times New Roman"/>
      <w:b/>
    </w:rPr>
  </w:style>
  <w:style w:type="paragraph" w:styleId="EndnoteText">
    <w:name w:val="endnote text"/>
    <w:basedOn w:val="Normal"/>
    <w:link w:val="EndnoteTextChar"/>
    <w:uiPriority w:val="99"/>
    <w:rsid w:val="00AC71BB"/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AC71BB"/>
    <w:rPr>
      <w:rFonts w:cs="Times New Roman"/>
    </w:rPr>
  </w:style>
  <w:style w:type="character" w:styleId="EndnoteReference">
    <w:name w:val="endnote reference"/>
    <w:basedOn w:val="DefaultParagraphFont"/>
    <w:uiPriority w:val="99"/>
    <w:rsid w:val="00AC71BB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302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2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02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02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243</Words>
  <Characters>1461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OBWIESZCZENIE</dc:title>
  <dc:subject/>
  <dc:creator>Majka</dc:creator>
  <cp:keywords/>
  <dc:description/>
  <cp:lastModifiedBy>Majka</cp:lastModifiedBy>
  <cp:revision>2</cp:revision>
  <cp:lastPrinted>2016-11-16T11:42:00Z</cp:lastPrinted>
  <dcterms:created xsi:type="dcterms:W3CDTF">2018-08-24T10:41:00Z</dcterms:created>
  <dcterms:modified xsi:type="dcterms:W3CDTF">2018-08-24T10:41:00Z</dcterms:modified>
</cp:coreProperties>
</file>